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7373F" w14:textId="77777777" w:rsidR="001352DA" w:rsidRPr="00175CD3" w:rsidRDefault="001352DA" w:rsidP="002649B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Application</w:t>
      </w:r>
      <w:proofErr w:type="spellEnd"/>
      <w:r w:rsidRPr="00175CD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for</w:t>
      </w:r>
      <w:proofErr w:type="spellEnd"/>
      <w:r w:rsidRPr="00175CD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remission</w:t>
      </w:r>
      <w:proofErr w:type="spellEnd"/>
      <w:r w:rsidRPr="00175CD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of</w:t>
      </w:r>
      <w:proofErr w:type="spellEnd"/>
      <w:r w:rsidRPr="00175CD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entrance</w:t>
      </w:r>
      <w:proofErr w:type="spellEnd"/>
      <w:r w:rsidRPr="00175CD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175CD3">
        <w:rPr>
          <w:rFonts w:ascii="Times New Roman" w:hAnsi="Times New Roman" w:cs="Times New Roman"/>
          <w:b/>
          <w:sz w:val="36"/>
          <w:szCs w:val="36"/>
        </w:rPr>
        <w:t>exams</w:t>
      </w:r>
      <w:proofErr w:type="spellEnd"/>
    </w:p>
    <w:p w14:paraId="16A1DA0A" w14:textId="77777777" w:rsidR="005E6E6B" w:rsidRDefault="001352DA" w:rsidP="00175CD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352DA">
        <w:rPr>
          <w:rFonts w:ascii="Times New Roman" w:hAnsi="Times New Roman" w:cs="Times New Roman"/>
          <w:b/>
          <w:sz w:val="24"/>
          <w:szCs w:val="24"/>
        </w:rPr>
        <w:t>Surname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:…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…………………………….. Name: ………………………………</w:t>
      </w:r>
      <w:r w:rsidR="00175CD3">
        <w:rPr>
          <w:rFonts w:ascii="Times New Roman" w:hAnsi="Times New Roman" w:cs="Times New Roman"/>
          <w:b/>
          <w:sz w:val="24"/>
          <w:szCs w:val="24"/>
        </w:rPr>
        <w:t>…….</w:t>
      </w:r>
    </w:p>
    <w:p w14:paraId="5A368208" w14:textId="77777777" w:rsidR="001352DA" w:rsidRDefault="001352DA" w:rsidP="00175CD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Address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:…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</w:t>
      </w:r>
      <w:r w:rsidR="00175CD3">
        <w:rPr>
          <w:rFonts w:ascii="Times New Roman" w:hAnsi="Times New Roman" w:cs="Times New Roman"/>
          <w:b/>
          <w:sz w:val="24"/>
          <w:szCs w:val="24"/>
        </w:rPr>
        <w:t>……..</w:t>
      </w:r>
    </w:p>
    <w:p w14:paraId="782742EC" w14:textId="77777777" w:rsidR="001352DA" w:rsidRDefault="001352DA" w:rsidP="00175CD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Phone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:…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……………………………………</w:t>
      </w:r>
      <w:r w:rsidR="00175CD3">
        <w:rPr>
          <w:rFonts w:ascii="Times New Roman" w:hAnsi="Times New Roman" w:cs="Times New Roman"/>
          <w:b/>
          <w:sz w:val="24"/>
          <w:szCs w:val="24"/>
        </w:rPr>
        <w:t>……</w:t>
      </w:r>
      <w:r w:rsidR="00571787">
        <w:rPr>
          <w:rFonts w:ascii="Times New Roman" w:hAnsi="Times New Roman" w:cs="Times New Roman"/>
          <w:b/>
          <w:sz w:val="24"/>
          <w:szCs w:val="24"/>
        </w:rPr>
        <w:t>…………………………..</w:t>
      </w:r>
    </w:p>
    <w:p w14:paraId="6949FCEB" w14:textId="77777777" w:rsidR="00174459" w:rsidRDefault="00174459" w:rsidP="00175CD3">
      <w:pPr>
        <w:jc w:val="both"/>
        <w:rPr>
          <w:rFonts w:ascii="Times New Roman" w:hAnsi="Times New Roman" w:cs="Times New Roman"/>
        </w:rPr>
      </w:pPr>
    </w:p>
    <w:p w14:paraId="153F45A8" w14:textId="0D289788" w:rsidR="00812EBD" w:rsidRDefault="00812EBD" w:rsidP="00175CD3">
      <w:pPr>
        <w:jc w:val="both"/>
        <w:rPr>
          <w:rFonts w:ascii="Times New Roman" w:hAnsi="Times New Roman" w:cs="Times New Roman"/>
        </w:rPr>
      </w:pPr>
      <w:proofErr w:type="spellStart"/>
      <w:r w:rsidRPr="00175CD3">
        <w:rPr>
          <w:rFonts w:ascii="Times New Roman" w:hAnsi="Times New Roman" w:cs="Times New Roman"/>
        </w:rPr>
        <w:t>Due</w:t>
      </w:r>
      <w:proofErr w:type="spellEnd"/>
      <w:r w:rsidRPr="00175CD3">
        <w:rPr>
          <w:rFonts w:ascii="Times New Roman" w:hAnsi="Times New Roman" w:cs="Times New Roman"/>
        </w:rPr>
        <w:t xml:space="preserve"> to </w:t>
      </w:r>
      <w:proofErr w:type="spellStart"/>
      <w:r w:rsidRPr="00175CD3">
        <w:rPr>
          <w:rFonts w:ascii="Times New Roman" w:hAnsi="Times New Roman" w:cs="Times New Roman"/>
        </w:rPr>
        <w:t>the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fulfillment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of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one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of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the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required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conditions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of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the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Admission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procedure</w:t>
      </w:r>
      <w:proofErr w:type="spellEnd"/>
      <w:r w:rsidR="00175CD3" w:rsidRPr="00175CD3">
        <w:rPr>
          <w:rFonts w:ascii="Times New Roman" w:hAnsi="Times New Roman" w:cs="Times New Roman"/>
        </w:rPr>
        <w:t>:</w:t>
      </w:r>
    </w:p>
    <w:p w14:paraId="3760037E" w14:textId="77777777" w:rsidR="00E21249" w:rsidRPr="00175CD3" w:rsidRDefault="002649B0" w:rsidP="00E21249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Please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tick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proper </w:t>
      </w:r>
      <w:proofErr w:type="spellStart"/>
      <w:r>
        <w:rPr>
          <w:rFonts w:ascii="Times New Roman" w:hAnsi="Times New Roman" w:cs="Times New Roman"/>
        </w:rPr>
        <w:t>option</w:t>
      </w:r>
      <w:proofErr w:type="spellEnd"/>
      <w:r w:rsidR="00E21249">
        <w:rPr>
          <w:rFonts w:ascii="Times New Roman" w:hAnsi="Times New Roman" w:cs="Times New Roman"/>
        </w:rPr>
        <w:t>:</w:t>
      </w:r>
    </w:p>
    <w:p w14:paraId="147C50F3" w14:textId="77777777" w:rsidR="00A3464A" w:rsidRPr="00A3464A" w:rsidRDefault="00571787" w:rsidP="00A3464A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1</w:t>
      </w:r>
      <w:proofErr w:type="gramStart"/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a) </w:t>
      </w:r>
      <w:r w:rsidR="00102744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</w:t>
      </w:r>
      <w:proofErr w:type="gram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-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level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examination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results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–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English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language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,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Chemistry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, Biology:</w:t>
      </w:r>
    </w:p>
    <w:p w14:paraId="003A3E8B" w14:textId="77777777" w:rsidR="00A3464A" w:rsidRP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Minimum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results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: A, A, B</w:t>
      </w:r>
    </w:p>
    <w:p w14:paraId="47E09043" w14:textId="125D1BFF" w:rsidR="00571787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examination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must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carried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out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academic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year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4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/202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5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earliest</w:t>
      </w:r>
      <w:proofErr w:type="spellEnd"/>
    </w:p>
    <w:p w14:paraId="48EA1A6E" w14:textId="77777777" w:rsidR="00A3464A" w:rsidRPr="00571787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</w:p>
    <w:p w14:paraId="1988C095" w14:textId="77777777" w:rsidR="00A3464A" w:rsidRPr="00A3464A" w:rsidRDefault="00571787" w:rsidP="00A3464A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gramStart"/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1b</w:t>
      </w:r>
      <w:proofErr w:type="gramEnd"/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)</w:t>
      </w:r>
      <w:r w:rsidR="00102744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Results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International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Baccalaureate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(IB) in Area 4 (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Experimental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Sciences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)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with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Chemistry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, Biology and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English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language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,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all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Higher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Level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:</w:t>
      </w:r>
    </w:p>
    <w:p w14:paraId="2E50C8F4" w14:textId="77777777" w:rsidR="00A3464A" w:rsidRP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Total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– minimum sum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points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from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given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3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subjects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: 19</w:t>
      </w:r>
    </w:p>
    <w:p w14:paraId="08D709A5" w14:textId="6058D171" w:rsidR="00571787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examination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must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carried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out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academic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year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4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/202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5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earliest</w:t>
      </w:r>
      <w:proofErr w:type="spellEnd"/>
    </w:p>
    <w:p w14:paraId="5DD0DD5A" w14:textId="77777777" w:rsidR="00A3464A" w:rsidRPr="00571787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</w:p>
    <w:p w14:paraId="4E33322F" w14:textId="77777777" w:rsidR="00A3464A" w:rsidRPr="00A3464A" w:rsidRDefault="00571787" w:rsidP="00A3464A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1c)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Results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a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comparable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examination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(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e.g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. SAT) in Biology,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Chemistry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,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English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language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:</w:t>
      </w:r>
    </w:p>
    <w:p w14:paraId="1D19223F" w14:textId="77777777" w:rsidR="00A3464A" w:rsidRP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Overall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minimum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score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: 85 percentile</w:t>
      </w:r>
    </w:p>
    <w:p w14:paraId="72391D2C" w14:textId="72E7C09C" w:rsidR="00571787" w:rsidRPr="00571787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examination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must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carried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out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academic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year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4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/202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5</w:t>
      </w: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earliest</w:t>
      </w:r>
      <w:proofErr w:type="spellEnd"/>
    </w:p>
    <w:p w14:paraId="14211D98" w14:textId="77777777" w:rsidR="00571787" w:rsidRPr="00571787" w:rsidRDefault="00571787" w:rsidP="00571787">
      <w:pPr>
        <w:spacing w:after="0" w:line="240" w:lineRule="auto"/>
        <w:ind w:left="426" w:hanging="425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</w:p>
    <w:p w14:paraId="76A595D4" w14:textId="750D764E" w:rsidR="00A3464A" w:rsidRPr="00A3464A" w:rsidRDefault="00571787" w:rsidP="00A3464A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gramStart"/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1d</w:t>
      </w:r>
      <w:proofErr w:type="gramEnd"/>
      <w:r w:rsidRPr="00571787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) </w:t>
      </w:r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Study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average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school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leaving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exams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subjects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(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applicants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attending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secondary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education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Germany</w:t>
      </w:r>
      <w:proofErr w:type="spellEnd"/>
      <w:r w:rsidR="00A3464A"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):</w:t>
      </w:r>
    </w:p>
    <w:p w14:paraId="4971E731" w14:textId="77777777" w:rsidR="00A3464A" w:rsidRP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Grade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average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during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whole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period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study: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better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than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1,30</w:t>
      </w:r>
    </w:p>
    <w:p w14:paraId="6B58D61A" w14:textId="77777777" w:rsid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applicant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must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graduate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from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secondary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education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in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academic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year</w:t>
      </w:r>
      <w:proofErr w:type="spellEnd"/>
      <w:r w:rsidRPr="00A3464A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2024/2025</w:t>
      </w:r>
    </w:p>
    <w:p w14:paraId="773674D1" w14:textId="77777777" w:rsidR="00A3464A" w:rsidRDefault="00A3464A" w:rsidP="00A3464A">
      <w:pPr>
        <w:pStyle w:val="Odstavecseseznamem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</w:p>
    <w:p w14:paraId="49B4D59F" w14:textId="4A1A8A3F" w:rsidR="006A75E6" w:rsidRPr="006A75E6" w:rsidRDefault="006A75E6" w:rsidP="00A3464A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r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1</w:t>
      </w:r>
      <w:proofErr w:type="gramStart"/>
      <w:r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e) </w:t>
      </w:r>
      <w:r w:rsidR="00102744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proofErr w:type="gram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applicant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is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a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graduate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an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accredited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bachelor's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degree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program in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field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of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natural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or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health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sciences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at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a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foreign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university.</w:t>
      </w:r>
    </w:p>
    <w:p w14:paraId="3974187E" w14:textId="44A1E203" w:rsidR="006A75E6" w:rsidRPr="006A75E6" w:rsidRDefault="006A75E6" w:rsidP="006A75E6">
      <w:pPr>
        <w:pStyle w:val="Odstavecseseznamem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</w:pP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applicant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must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not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have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graduated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from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this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study program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before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the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20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20</w:t>
      </w:r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/20</w:t>
      </w:r>
      <w:r w:rsidR="00FF7058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21</w:t>
      </w:r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academic</w:t>
      </w:r>
      <w:proofErr w:type="spellEnd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 xml:space="preserve"> </w:t>
      </w:r>
      <w:proofErr w:type="spellStart"/>
      <w:r w:rsidRPr="006A75E6">
        <w:rPr>
          <w:rFonts w:ascii="Times New Roman" w:eastAsia="Times New Roman" w:hAnsi="Times New Roman" w:cs="Times New Roman"/>
          <w:i/>
          <w:color w:val="3B3838" w:themeColor="background2" w:themeShade="40"/>
          <w:lang w:eastAsia="cs-CZ"/>
        </w:rPr>
        <w:t>year</w:t>
      </w:r>
      <w:proofErr w:type="spellEnd"/>
    </w:p>
    <w:p w14:paraId="175270CF" w14:textId="77777777" w:rsidR="00174459" w:rsidRDefault="00174459" w:rsidP="00175CD3">
      <w:pPr>
        <w:jc w:val="both"/>
        <w:rPr>
          <w:rFonts w:ascii="Times New Roman" w:hAnsi="Times New Roman" w:cs="Times New Roman"/>
        </w:rPr>
      </w:pPr>
    </w:p>
    <w:p w14:paraId="067B3A4E" w14:textId="48B9B49B" w:rsidR="00812EBD" w:rsidRPr="00175CD3" w:rsidRDefault="00812EBD" w:rsidP="00175CD3">
      <w:pPr>
        <w:jc w:val="both"/>
        <w:rPr>
          <w:rFonts w:ascii="Times New Roman" w:hAnsi="Times New Roman" w:cs="Times New Roman"/>
        </w:rPr>
      </w:pPr>
      <w:r w:rsidRPr="00175CD3">
        <w:rPr>
          <w:rFonts w:ascii="Times New Roman" w:hAnsi="Times New Roman" w:cs="Times New Roman"/>
        </w:rPr>
        <w:t xml:space="preserve">I </w:t>
      </w:r>
      <w:proofErr w:type="spellStart"/>
      <w:r w:rsidRPr="00175CD3">
        <w:rPr>
          <w:rFonts w:ascii="Times New Roman" w:hAnsi="Times New Roman" w:cs="Times New Roman"/>
        </w:rPr>
        <w:t>apply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for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remission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of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entrance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exams</w:t>
      </w:r>
      <w:proofErr w:type="spellEnd"/>
      <w:r w:rsidRPr="00175CD3">
        <w:rPr>
          <w:rFonts w:ascii="Times New Roman" w:hAnsi="Times New Roman" w:cs="Times New Roman"/>
        </w:rPr>
        <w:t>:</w:t>
      </w:r>
    </w:p>
    <w:p w14:paraId="4078816D" w14:textId="4B0C7A35" w:rsidR="0071227B" w:rsidRDefault="00812EBD" w:rsidP="00175CD3">
      <w:pPr>
        <w:jc w:val="both"/>
        <w:rPr>
          <w:rFonts w:ascii="Times New Roman" w:hAnsi="Times New Roman" w:cs="Times New Roman"/>
        </w:rPr>
      </w:pPr>
      <w:r w:rsidRPr="00175CD3">
        <w:rPr>
          <w:rFonts w:ascii="Times New Roman" w:hAnsi="Times New Roman" w:cs="Times New Roman"/>
        </w:rPr>
        <w:t xml:space="preserve">1) I </w:t>
      </w:r>
      <w:proofErr w:type="spellStart"/>
      <w:r w:rsidRPr="00175CD3">
        <w:rPr>
          <w:rFonts w:ascii="Times New Roman" w:hAnsi="Times New Roman" w:cs="Times New Roman"/>
        </w:rPr>
        <w:t>fill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the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application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for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remission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of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entrance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exams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together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with</w:t>
      </w:r>
      <w:proofErr w:type="spellEnd"/>
      <w:r w:rsidRPr="00175CD3">
        <w:rPr>
          <w:rFonts w:ascii="Times New Roman" w:hAnsi="Times New Roman" w:cs="Times New Roman"/>
        </w:rPr>
        <w:t xml:space="preserve"> on-line </w:t>
      </w:r>
      <w:proofErr w:type="spellStart"/>
      <w:r w:rsidRPr="00175CD3">
        <w:rPr>
          <w:rFonts w:ascii="Times New Roman" w:hAnsi="Times New Roman" w:cs="Times New Roman"/>
        </w:rPr>
        <w:t>application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proofErr w:type="spellStart"/>
      <w:r w:rsidRPr="00175CD3">
        <w:rPr>
          <w:rFonts w:ascii="Times New Roman" w:hAnsi="Times New Roman" w:cs="Times New Roman"/>
        </w:rPr>
        <w:t>form</w:t>
      </w:r>
      <w:proofErr w:type="spellEnd"/>
      <w:r w:rsidRPr="00175CD3">
        <w:rPr>
          <w:rFonts w:ascii="Times New Roman" w:hAnsi="Times New Roman" w:cs="Times New Roman"/>
        </w:rPr>
        <w:t xml:space="preserve"> </w:t>
      </w:r>
      <w:r w:rsidR="00571787">
        <w:rPr>
          <w:rFonts w:ascii="Times New Roman" w:hAnsi="Times New Roman" w:cs="Times New Roman"/>
        </w:rPr>
        <w:br/>
      </w:r>
      <w:r w:rsidRPr="00175CD3">
        <w:rPr>
          <w:rFonts w:ascii="Times New Roman" w:hAnsi="Times New Roman" w:cs="Times New Roman"/>
        </w:rPr>
        <w:t xml:space="preserve">to study to </w:t>
      </w:r>
      <w:proofErr w:type="spellStart"/>
      <w:r w:rsidR="00FF7058">
        <w:rPr>
          <w:rFonts w:ascii="Times New Roman" w:hAnsi="Times New Roman" w:cs="Times New Roman"/>
        </w:rPr>
        <w:t>April</w:t>
      </w:r>
      <w:proofErr w:type="spellEnd"/>
      <w:r w:rsidRPr="00175CD3">
        <w:rPr>
          <w:rFonts w:ascii="Times New Roman" w:hAnsi="Times New Roman" w:cs="Times New Roman"/>
        </w:rPr>
        <w:t xml:space="preserve"> 15</w:t>
      </w:r>
      <w:r w:rsidRPr="00175CD3">
        <w:rPr>
          <w:rFonts w:ascii="Times New Roman" w:hAnsi="Times New Roman" w:cs="Times New Roman"/>
          <w:vertAlign w:val="superscript"/>
        </w:rPr>
        <w:t>th</w:t>
      </w:r>
      <w:r w:rsidR="00571787">
        <w:rPr>
          <w:rFonts w:ascii="Times New Roman" w:hAnsi="Times New Roman" w:cs="Times New Roman"/>
        </w:rPr>
        <w:t xml:space="preserve"> 202</w:t>
      </w:r>
      <w:r w:rsidR="00FF7058">
        <w:rPr>
          <w:rFonts w:ascii="Times New Roman" w:hAnsi="Times New Roman" w:cs="Times New Roman"/>
        </w:rPr>
        <w:t>6</w:t>
      </w:r>
      <w:r w:rsidR="0071227B">
        <w:rPr>
          <w:rFonts w:ascii="Times New Roman" w:hAnsi="Times New Roman" w:cs="Times New Roman"/>
        </w:rPr>
        <w:t xml:space="preserve"> and </w:t>
      </w:r>
      <w:proofErr w:type="spellStart"/>
      <w:r w:rsidR="0071227B">
        <w:rPr>
          <w:rFonts w:ascii="Times New Roman" w:hAnsi="Times New Roman" w:cs="Times New Roman"/>
        </w:rPr>
        <w:t>pay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the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admission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fee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r w:rsidR="0083557A">
        <w:rPr>
          <w:rFonts w:ascii="Times New Roman" w:hAnsi="Times New Roman" w:cs="Times New Roman"/>
        </w:rPr>
        <w:t xml:space="preserve">CZK </w:t>
      </w:r>
      <w:r w:rsidR="00A3464A">
        <w:rPr>
          <w:rFonts w:ascii="Times New Roman" w:hAnsi="Times New Roman" w:cs="Times New Roman"/>
        </w:rPr>
        <w:t>9</w:t>
      </w:r>
      <w:r w:rsidR="00FF7058">
        <w:rPr>
          <w:rFonts w:ascii="Times New Roman" w:hAnsi="Times New Roman" w:cs="Times New Roman"/>
        </w:rPr>
        <w:t>4</w:t>
      </w:r>
      <w:bookmarkStart w:id="0" w:name="_GoBack"/>
      <w:bookmarkEnd w:id="0"/>
      <w:r w:rsidR="00571787">
        <w:rPr>
          <w:rFonts w:ascii="Times New Roman" w:hAnsi="Times New Roman" w:cs="Times New Roman"/>
        </w:rPr>
        <w:t>0</w:t>
      </w:r>
      <w:r w:rsidR="0083557A">
        <w:rPr>
          <w:rFonts w:ascii="Times New Roman" w:hAnsi="Times New Roman" w:cs="Times New Roman"/>
        </w:rPr>
        <w:t>.</w:t>
      </w:r>
    </w:p>
    <w:p w14:paraId="6A0A0A30" w14:textId="53EE4751" w:rsidR="00175CD3" w:rsidRPr="00175CD3" w:rsidRDefault="0083557A" w:rsidP="00175C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812EBD" w:rsidRPr="00175CD3">
        <w:rPr>
          <w:rFonts w:ascii="Times New Roman" w:hAnsi="Times New Roman" w:cs="Times New Roman"/>
        </w:rPr>
        <w:t xml:space="preserve">I </w:t>
      </w:r>
      <w:proofErr w:type="spellStart"/>
      <w:r>
        <w:rPr>
          <w:rFonts w:ascii="Times New Roman" w:hAnsi="Times New Roman" w:cs="Times New Roman"/>
        </w:rPr>
        <w:t>enclose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verified</w:t>
      </w:r>
      <w:proofErr w:type="spellEnd"/>
      <w:r w:rsidR="00812EBD" w:rsidRPr="00175CD3">
        <w:rPr>
          <w:rFonts w:ascii="Times New Roman" w:hAnsi="Times New Roman" w:cs="Times New Roman"/>
        </w:rPr>
        <w:t xml:space="preserve"> copy </w:t>
      </w:r>
      <w:proofErr w:type="spellStart"/>
      <w:r w:rsidR="00812EBD" w:rsidRPr="00175CD3">
        <w:rPr>
          <w:rFonts w:ascii="Times New Roman" w:hAnsi="Times New Roman" w:cs="Times New Roman"/>
        </w:rPr>
        <w:t>of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the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diploma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or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certificate</w:t>
      </w:r>
      <w:proofErr w:type="spellEnd"/>
      <w:r w:rsidR="00812EBD" w:rsidRPr="00175CD3">
        <w:rPr>
          <w:rFonts w:ascii="Times New Roman" w:hAnsi="Times New Roman" w:cs="Times New Roman"/>
        </w:rPr>
        <w:t xml:space="preserve">, </w:t>
      </w:r>
      <w:proofErr w:type="spellStart"/>
      <w:r w:rsidR="00812EBD" w:rsidRPr="00175CD3">
        <w:rPr>
          <w:rFonts w:ascii="Times New Roman" w:hAnsi="Times New Roman" w:cs="Times New Roman"/>
        </w:rPr>
        <w:t>which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prove</w:t>
      </w:r>
      <w:r w:rsidR="00175CD3" w:rsidRPr="00175CD3">
        <w:rPr>
          <w:rFonts w:ascii="Times New Roman" w:hAnsi="Times New Roman" w:cs="Times New Roman"/>
        </w:rPr>
        <w:t>s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the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fulfillment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r w:rsidR="00571787">
        <w:rPr>
          <w:rFonts w:ascii="Times New Roman" w:hAnsi="Times New Roman" w:cs="Times New Roman"/>
        </w:rPr>
        <w:br/>
      </w:r>
      <w:proofErr w:type="spellStart"/>
      <w:r w:rsidR="00812EBD" w:rsidRPr="00175CD3">
        <w:rPr>
          <w:rFonts w:ascii="Times New Roman" w:hAnsi="Times New Roman" w:cs="Times New Roman"/>
        </w:rPr>
        <w:t>of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the</w:t>
      </w:r>
      <w:proofErr w:type="spellEnd"/>
      <w:r w:rsidR="00812EBD" w:rsidRPr="00175CD3">
        <w:rPr>
          <w:rFonts w:ascii="Times New Roman" w:hAnsi="Times New Roman" w:cs="Times New Roman"/>
        </w:rPr>
        <w:t xml:space="preserve"> </w:t>
      </w:r>
      <w:proofErr w:type="spellStart"/>
      <w:r w:rsidR="00812EBD" w:rsidRPr="00175CD3">
        <w:rPr>
          <w:rFonts w:ascii="Times New Roman" w:hAnsi="Times New Roman" w:cs="Times New Roman"/>
        </w:rPr>
        <w:t>re</w:t>
      </w:r>
      <w:r w:rsidR="0071227B">
        <w:rPr>
          <w:rFonts w:ascii="Times New Roman" w:hAnsi="Times New Roman" w:cs="Times New Roman"/>
        </w:rPr>
        <w:t>quired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conditions</w:t>
      </w:r>
      <w:proofErr w:type="spellEnd"/>
      <w:r w:rsidR="0071227B">
        <w:rPr>
          <w:rFonts w:ascii="Times New Roman" w:hAnsi="Times New Roman" w:cs="Times New Roman"/>
        </w:rPr>
        <w:t xml:space="preserve"> and </w:t>
      </w:r>
      <w:proofErr w:type="spellStart"/>
      <w:r w:rsidR="0071227B">
        <w:rPr>
          <w:rFonts w:ascii="Times New Roman" w:hAnsi="Times New Roman" w:cs="Times New Roman"/>
        </w:rPr>
        <w:t>the</w:t>
      </w:r>
      <w:proofErr w:type="spellEnd"/>
      <w:r w:rsidR="0071227B">
        <w:rPr>
          <w:rFonts w:ascii="Times New Roman" w:hAnsi="Times New Roman" w:cs="Times New Roman"/>
        </w:rPr>
        <w:t xml:space="preserve"> bank </w:t>
      </w:r>
      <w:proofErr w:type="spellStart"/>
      <w:r w:rsidR="0071227B">
        <w:rPr>
          <w:rFonts w:ascii="Times New Roman" w:hAnsi="Times New Roman" w:cs="Times New Roman"/>
        </w:rPr>
        <w:t>confirmation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about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the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admission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fee</w:t>
      </w:r>
      <w:proofErr w:type="spellEnd"/>
      <w:r w:rsidR="0071227B">
        <w:rPr>
          <w:rFonts w:ascii="Times New Roman" w:hAnsi="Times New Roman" w:cs="Times New Roman"/>
        </w:rPr>
        <w:t xml:space="preserve"> </w:t>
      </w:r>
      <w:proofErr w:type="spellStart"/>
      <w:r w:rsidR="0071227B">
        <w:rPr>
          <w:rFonts w:ascii="Times New Roman" w:hAnsi="Times New Roman" w:cs="Times New Roman"/>
        </w:rPr>
        <w:t>payment</w:t>
      </w:r>
      <w:proofErr w:type="spellEnd"/>
      <w:r w:rsidR="0071227B">
        <w:rPr>
          <w:rFonts w:ascii="Times New Roman" w:hAnsi="Times New Roman" w:cs="Times New Roman"/>
        </w:rPr>
        <w:t>.</w:t>
      </w:r>
    </w:p>
    <w:sectPr w:rsidR="00175CD3" w:rsidRPr="00175CD3" w:rsidSect="00174459">
      <w:headerReference w:type="default" r:id="rId8"/>
      <w:headerReference w:type="first" r:id="rId9"/>
      <w:footerReference w:type="first" r:id="rId10"/>
      <w:pgSz w:w="11906" w:h="16838"/>
      <w:pgMar w:top="2977" w:right="1701" w:bottom="2126" w:left="1701" w:header="283" w:footer="6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896F8" w14:textId="77777777" w:rsidR="009B099B" w:rsidRDefault="009B099B" w:rsidP="008B35F2">
      <w:pPr>
        <w:spacing w:after="0" w:line="240" w:lineRule="auto"/>
      </w:pPr>
      <w:r>
        <w:separator/>
      </w:r>
    </w:p>
  </w:endnote>
  <w:endnote w:type="continuationSeparator" w:id="0">
    <w:p w14:paraId="29E5E916" w14:textId="77777777" w:rsidR="009B099B" w:rsidRDefault="009B099B" w:rsidP="008B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519D2" w14:textId="77777777" w:rsidR="00174459" w:rsidRDefault="00174459" w:rsidP="00174459">
    <w:pPr>
      <w:jc w:val="both"/>
      <w:rPr>
        <w:rFonts w:ascii="Times New Roman" w:hAnsi="Times New Roman" w:cs="Times New Roman"/>
      </w:rPr>
    </w:pPr>
    <w:r w:rsidRPr="00175CD3">
      <w:rPr>
        <w:rFonts w:ascii="Times New Roman" w:hAnsi="Times New Roman" w:cs="Times New Roman"/>
      </w:rPr>
      <w:t xml:space="preserve">Place, </w:t>
    </w:r>
    <w:proofErr w:type="spellStart"/>
    <w:r w:rsidRPr="00175CD3">
      <w:rPr>
        <w:rFonts w:ascii="Times New Roman" w:hAnsi="Times New Roman" w:cs="Times New Roman"/>
      </w:rPr>
      <w:t>date</w:t>
    </w:r>
    <w:proofErr w:type="spellEnd"/>
    <w:r w:rsidRPr="00175CD3">
      <w:rPr>
        <w:rFonts w:ascii="Times New Roman" w:hAnsi="Times New Roman" w:cs="Times New Roman"/>
      </w:rPr>
      <w:t>: ……………………………</w:t>
    </w:r>
    <w:r>
      <w:rPr>
        <w:rFonts w:ascii="Times New Roman" w:hAnsi="Times New Roman" w:cs="Times New Roman"/>
      </w:rPr>
      <w:t>…….</w:t>
    </w:r>
    <w:r w:rsidRPr="00175CD3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 xml:space="preserve">        </w:t>
    </w:r>
  </w:p>
  <w:p w14:paraId="14EC7A17" w14:textId="77777777" w:rsidR="00174459" w:rsidRPr="00175CD3" w:rsidRDefault="00174459" w:rsidP="00174459">
    <w:pPr>
      <w:jc w:val="both"/>
      <w:rPr>
        <w:rFonts w:ascii="Times New Roman" w:hAnsi="Times New Roman" w:cs="Times New Roman"/>
      </w:rPr>
    </w:pPr>
    <w:proofErr w:type="spellStart"/>
    <w:r w:rsidRPr="00175CD3">
      <w:rPr>
        <w:rFonts w:ascii="Times New Roman" w:hAnsi="Times New Roman" w:cs="Times New Roman"/>
      </w:rPr>
      <w:t>Signature</w:t>
    </w:r>
    <w:proofErr w:type="spellEnd"/>
    <w:r w:rsidRPr="00175CD3">
      <w:rPr>
        <w:rFonts w:ascii="Times New Roman" w:hAnsi="Times New Roman" w:cs="Times New Roman"/>
      </w:rPr>
      <w:t>: ……………………………………</w:t>
    </w:r>
  </w:p>
  <w:p w14:paraId="236A9C26" w14:textId="77777777" w:rsidR="00174459" w:rsidRDefault="0017445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C2D50" w14:textId="77777777" w:rsidR="009B099B" w:rsidRDefault="009B099B" w:rsidP="008B35F2">
      <w:pPr>
        <w:spacing w:after="0" w:line="240" w:lineRule="auto"/>
      </w:pPr>
      <w:r>
        <w:separator/>
      </w:r>
    </w:p>
  </w:footnote>
  <w:footnote w:type="continuationSeparator" w:id="0">
    <w:p w14:paraId="29582022" w14:textId="77777777" w:rsidR="009B099B" w:rsidRDefault="009B099B" w:rsidP="008B3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1092AC" w14:textId="77777777" w:rsidR="00301722" w:rsidRDefault="00301722" w:rsidP="00301722">
    <w:pPr>
      <w:pStyle w:val="Zhlav"/>
      <w:tabs>
        <w:tab w:val="clear" w:pos="9072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FBCBD9" w14:textId="153DE009" w:rsidR="005E6E6B" w:rsidRDefault="00174459">
    <w:pPr>
      <w:pStyle w:val="Zhlav"/>
    </w:pPr>
    <w:r>
      <w:ptab w:relativeTo="margin" w:alignment="center" w:leader="none"/>
    </w:r>
    <w:r w:rsidR="005E6E6B" w:rsidRPr="002A344C">
      <w:rPr>
        <w:rFonts w:ascii="Cambria" w:eastAsia="Cambria" w:hAnsi="Cambria" w:cs="Cambria"/>
        <w:b/>
        <w:noProof/>
        <w:sz w:val="16"/>
        <w:szCs w:val="16"/>
        <w:lang w:eastAsia="cs-CZ"/>
      </w:rPr>
      <w:drawing>
        <wp:anchor distT="0" distB="0" distL="114300" distR="114300" simplePos="0" relativeHeight="251665408" behindDoc="0" locked="0" layoutInCell="1" allowOverlap="1" wp14:anchorId="29D9AF96" wp14:editId="04FA6694">
          <wp:simplePos x="0" y="0"/>
          <wp:positionH relativeFrom="page">
            <wp:posOffset>1543050</wp:posOffset>
          </wp:positionH>
          <wp:positionV relativeFrom="page">
            <wp:posOffset>447675</wp:posOffset>
          </wp:positionV>
          <wp:extent cx="4427996" cy="857094"/>
          <wp:effectExtent l="0" t="0" r="0" b="635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 descr="C:\Users\dvorakan\Pictures\logalf3\loga 2015\ai cs4\3rgb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27996" cy="8570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D5F0E"/>
    <w:multiLevelType w:val="hybridMultilevel"/>
    <w:tmpl w:val="EE3AD560"/>
    <w:lvl w:ilvl="0" w:tplc="1862D56C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43E"/>
    <w:rsid w:val="0002431A"/>
    <w:rsid w:val="00037C4C"/>
    <w:rsid w:val="00047132"/>
    <w:rsid w:val="00073F41"/>
    <w:rsid w:val="000D7E6C"/>
    <w:rsid w:val="00102744"/>
    <w:rsid w:val="001352DA"/>
    <w:rsid w:val="00150AA4"/>
    <w:rsid w:val="00174459"/>
    <w:rsid w:val="00175CD3"/>
    <w:rsid w:val="0019643E"/>
    <w:rsid w:val="001C4911"/>
    <w:rsid w:val="002649B0"/>
    <w:rsid w:val="00285345"/>
    <w:rsid w:val="002A344C"/>
    <w:rsid w:val="002E4DB3"/>
    <w:rsid w:val="00301722"/>
    <w:rsid w:val="003F408A"/>
    <w:rsid w:val="00571787"/>
    <w:rsid w:val="005E6E6B"/>
    <w:rsid w:val="00635A87"/>
    <w:rsid w:val="006A75E6"/>
    <w:rsid w:val="00704695"/>
    <w:rsid w:val="0071227B"/>
    <w:rsid w:val="00723054"/>
    <w:rsid w:val="00764855"/>
    <w:rsid w:val="007B18E5"/>
    <w:rsid w:val="007C62D9"/>
    <w:rsid w:val="00812EBD"/>
    <w:rsid w:val="0083557A"/>
    <w:rsid w:val="008570C6"/>
    <w:rsid w:val="008B35F2"/>
    <w:rsid w:val="00943DFE"/>
    <w:rsid w:val="009B099B"/>
    <w:rsid w:val="00A30352"/>
    <w:rsid w:val="00A3464A"/>
    <w:rsid w:val="00A76A41"/>
    <w:rsid w:val="00AB71E3"/>
    <w:rsid w:val="00B80B8E"/>
    <w:rsid w:val="00C33EE5"/>
    <w:rsid w:val="00C71397"/>
    <w:rsid w:val="00CA7B95"/>
    <w:rsid w:val="00D659D9"/>
    <w:rsid w:val="00E21249"/>
    <w:rsid w:val="00FF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369103A"/>
  <w15:docId w15:val="{D602AF0F-0BE1-47D9-A977-E67435BB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B3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B35F2"/>
  </w:style>
  <w:style w:type="paragraph" w:styleId="Zpat">
    <w:name w:val="footer"/>
    <w:basedOn w:val="Normln"/>
    <w:link w:val="ZpatChar"/>
    <w:uiPriority w:val="99"/>
    <w:unhideWhenUsed/>
    <w:rsid w:val="008B3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B35F2"/>
  </w:style>
  <w:style w:type="character" w:styleId="Hypertextovodkaz">
    <w:name w:val="Hyperlink"/>
    <w:basedOn w:val="Standardnpsmoodstavce"/>
    <w:uiPriority w:val="99"/>
    <w:unhideWhenUsed/>
    <w:rsid w:val="00285345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175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571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0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5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4677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0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60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4264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77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1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8840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9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91373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783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18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58817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2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61902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338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5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2757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89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13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03903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86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ntisek_Prihoda\Documents\vzory\hlavickovy_papir_3lf_aj_cb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F6EA0-D2FC-4217-A33F-1466BF39A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hlavickovy_papir_3lf_aj_cb</Template>
  <TotalTime>4</TotalTime>
  <Pages>1</Pages>
  <Words>280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Frantisek_Prihoda</dc:creator>
  <cp:lastModifiedBy>Tereza_Svobodna</cp:lastModifiedBy>
  <cp:revision>3</cp:revision>
  <cp:lastPrinted>2021-11-26T11:02:00Z</cp:lastPrinted>
  <dcterms:created xsi:type="dcterms:W3CDTF">2025-10-17T11:13:00Z</dcterms:created>
  <dcterms:modified xsi:type="dcterms:W3CDTF">2025-10-17T11:16:00Z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b5b23f83bdb2ebfe167f1a429f3809502166476090f04749d42fef38be3fdcdf</vt:lpwstr>
  </property>
</Properties>
</file>