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5D0" w:rsidRDefault="00CE65D0" w:rsidP="00B20122">
      <w:bookmarkStart w:id="0" w:name="_GoBack"/>
      <w:bookmarkEnd w:id="0"/>
    </w:p>
    <w:p w:rsidR="003764FE" w:rsidRDefault="003764FE" w:rsidP="00B20122"/>
    <w:p w:rsidR="003764FE" w:rsidRDefault="003764FE" w:rsidP="00B20122"/>
    <w:p w:rsidR="003764FE" w:rsidRDefault="003764FE" w:rsidP="00B20122"/>
    <w:p w:rsidR="003764FE" w:rsidRDefault="003764FE" w:rsidP="00B2012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2.10.2025, Praha</w:t>
      </w:r>
    </w:p>
    <w:p w:rsidR="003764FE" w:rsidRDefault="003764FE" w:rsidP="00B20122">
      <w:pPr>
        <w:rPr>
          <w:sz w:val="28"/>
          <w:szCs w:val="28"/>
        </w:rPr>
      </w:pPr>
    </w:p>
    <w:p w:rsidR="003764FE" w:rsidRDefault="003764FE" w:rsidP="00B20122">
      <w:pPr>
        <w:rPr>
          <w:sz w:val="28"/>
          <w:szCs w:val="28"/>
        </w:rPr>
      </w:pPr>
    </w:p>
    <w:p w:rsidR="003764FE" w:rsidRDefault="003764FE" w:rsidP="00B20122">
      <w:pPr>
        <w:rPr>
          <w:sz w:val="28"/>
          <w:szCs w:val="28"/>
        </w:rPr>
      </w:pPr>
      <w:r>
        <w:rPr>
          <w:sz w:val="28"/>
          <w:szCs w:val="28"/>
        </w:rPr>
        <w:t xml:space="preserve">Dobrý den, </w:t>
      </w:r>
    </w:p>
    <w:p w:rsidR="003764FE" w:rsidRDefault="003764FE" w:rsidP="006744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žádám o </w:t>
      </w:r>
      <w:r w:rsidR="007946A1">
        <w:rPr>
          <w:sz w:val="28"/>
          <w:szCs w:val="28"/>
        </w:rPr>
        <w:t xml:space="preserve">přiznání </w:t>
      </w:r>
      <w:r w:rsidR="0067447F">
        <w:rPr>
          <w:sz w:val="28"/>
          <w:szCs w:val="28"/>
        </w:rPr>
        <w:t xml:space="preserve">doktorandského stipendia podle čl. </w:t>
      </w:r>
      <w:proofErr w:type="gramStart"/>
      <w:r w:rsidR="0067447F">
        <w:rPr>
          <w:sz w:val="28"/>
          <w:szCs w:val="28"/>
        </w:rPr>
        <w:t>12a</w:t>
      </w:r>
      <w:proofErr w:type="gramEnd"/>
      <w:r w:rsidR="0067447F">
        <w:rPr>
          <w:sz w:val="28"/>
          <w:szCs w:val="28"/>
        </w:rPr>
        <w:t xml:space="preserve"> a násl. S</w:t>
      </w:r>
      <w:r w:rsidR="00F54621">
        <w:rPr>
          <w:sz w:val="28"/>
          <w:szCs w:val="28"/>
        </w:rPr>
        <w:t>t</w:t>
      </w:r>
      <w:r w:rsidR="007946A1">
        <w:rPr>
          <w:sz w:val="28"/>
          <w:szCs w:val="28"/>
        </w:rPr>
        <w:t>ipendijního</w:t>
      </w:r>
      <w:r w:rsidR="00F54621">
        <w:rPr>
          <w:sz w:val="28"/>
          <w:szCs w:val="28"/>
        </w:rPr>
        <w:t xml:space="preserve"> řádu </w:t>
      </w:r>
      <w:r w:rsidR="0067447F">
        <w:rPr>
          <w:sz w:val="28"/>
          <w:szCs w:val="28"/>
        </w:rPr>
        <w:t>Univerzity Karlovy</w:t>
      </w:r>
      <w:r w:rsidR="00EF1875">
        <w:rPr>
          <w:sz w:val="28"/>
          <w:szCs w:val="28"/>
        </w:rPr>
        <w:t>, ve znění pozdějších změn</w:t>
      </w:r>
      <w:r w:rsidR="00DD29EC">
        <w:rPr>
          <w:sz w:val="28"/>
          <w:szCs w:val="28"/>
        </w:rPr>
        <w:t xml:space="preserve">. </w:t>
      </w:r>
      <w:r w:rsidR="007946A1">
        <w:rPr>
          <w:sz w:val="28"/>
          <w:szCs w:val="28"/>
        </w:rPr>
        <w:t xml:space="preserve"> </w:t>
      </w:r>
    </w:p>
    <w:p w:rsidR="007946A1" w:rsidRDefault="007946A1" w:rsidP="00B20122">
      <w:pPr>
        <w:rPr>
          <w:sz w:val="28"/>
          <w:szCs w:val="28"/>
        </w:rPr>
      </w:pPr>
    </w:p>
    <w:p w:rsidR="007946A1" w:rsidRDefault="007946A1" w:rsidP="00B20122">
      <w:pPr>
        <w:rPr>
          <w:sz w:val="28"/>
          <w:szCs w:val="28"/>
        </w:rPr>
      </w:pPr>
    </w:p>
    <w:p w:rsidR="007946A1" w:rsidRDefault="007946A1" w:rsidP="00B20122">
      <w:pPr>
        <w:rPr>
          <w:sz w:val="28"/>
          <w:szCs w:val="28"/>
        </w:rPr>
      </w:pPr>
      <w:r>
        <w:rPr>
          <w:sz w:val="28"/>
          <w:szCs w:val="28"/>
        </w:rPr>
        <w:t xml:space="preserve">S pozdravem, </w:t>
      </w:r>
    </w:p>
    <w:p w:rsidR="007946A1" w:rsidRDefault="007946A1" w:rsidP="00B20122">
      <w:pPr>
        <w:rPr>
          <w:sz w:val="28"/>
          <w:szCs w:val="28"/>
        </w:rPr>
      </w:pPr>
    </w:p>
    <w:p w:rsidR="007946A1" w:rsidRDefault="007946A1" w:rsidP="00B20122">
      <w:pPr>
        <w:rPr>
          <w:sz w:val="28"/>
          <w:szCs w:val="28"/>
        </w:rPr>
      </w:pPr>
    </w:p>
    <w:p w:rsidR="007946A1" w:rsidRDefault="007946A1" w:rsidP="00B20122">
      <w:pPr>
        <w:rPr>
          <w:sz w:val="28"/>
          <w:szCs w:val="28"/>
        </w:rPr>
      </w:pPr>
      <w:r>
        <w:rPr>
          <w:sz w:val="28"/>
          <w:szCs w:val="28"/>
        </w:rPr>
        <w:t>Jméno, příjmení</w:t>
      </w:r>
    </w:p>
    <w:p w:rsidR="007946A1" w:rsidRPr="003764FE" w:rsidRDefault="007946A1" w:rsidP="00B20122">
      <w:pPr>
        <w:rPr>
          <w:sz w:val="28"/>
          <w:szCs w:val="28"/>
        </w:rPr>
      </w:pPr>
      <w:r>
        <w:rPr>
          <w:sz w:val="28"/>
          <w:szCs w:val="28"/>
        </w:rPr>
        <w:t>………………………………</w:t>
      </w:r>
    </w:p>
    <w:sectPr w:rsidR="007946A1" w:rsidRPr="003764FE" w:rsidSect="00C07E3A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5E53" w:rsidRDefault="00385E53" w:rsidP="00B721B8">
      <w:pPr>
        <w:spacing w:after="0" w:line="240" w:lineRule="auto"/>
      </w:pPr>
      <w:r>
        <w:separator/>
      </w:r>
    </w:p>
    <w:p w:rsidR="00385E53" w:rsidRDefault="00385E53"/>
    <w:p w:rsidR="00385E53" w:rsidRDefault="00385E53"/>
  </w:endnote>
  <w:endnote w:type="continuationSeparator" w:id="0">
    <w:p w:rsidR="00385E53" w:rsidRDefault="00385E53" w:rsidP="00B721B8">
      <w:pPr>
        <w:spacing w:after="0" w:line="240" w:lineRule="auto"/>
      </w:pPr>
      <w:r>
        <w:continuationSeparator/>
      </w:r>
    </w:p>
    <w:p w:rsidR="00385E53" w:rsidRDefault="00385E53"/>
    <w:p w:rsidR="00385E53" w:rsidRDefault="00385E53"/>
  </w:endnote>
  <w:endnote w:type="continuationNotice" w:id="1">
    <w:p w:rsidR="00385E53" w:rsidRDefault="00385E53">
      <w:pPr>
        <w:spacing w:after="0" w:line="240" w:lineRule="auto"/>
      </w:pPr>
    </w:p>
    <w:p w:rsidR="00385E53" w:rsidRDefault="00385E53"/>
    <w:p w:rsidR="00385E53" w:rsidRDefault="00385E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C6891" w:rsidTr="00911F7D">
      <w:trPr>
        <w:trHeight w:val="1417"/>
      </w:trPr>
      <w:tc>
        <w:tcPr>
          <w:tcW w:w="1814" w:type="dxa"/>
          <w:vAlign w:val="center"/>
        </w:tcPr>
        <w:p w:rsidR="009C6891" w:rsidRPr="00856226" w:rsidRDefault="009C6891" w:rsidP="00856226">
          <w:pPr>
            <w:pStyle w:val="Zpat"/>
            <w:jc w:val="center"/>
            <w:rPr>
              <w:color w:val="003657" w:themeColor="text2"/>
            </w:rPr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 w:rsidRPr="00856226">
            <w:rPr>
              <w:b/>
              <w:bCs/>
              <w:color w:val="003657" w:themeColor="text2"/>
            </w:rPr>
            <w:t>1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 w:rsidRPr="00856226"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:rsidR="009C6891" w:rsidRDefault="009C6891" w:rsidP="009C6891">
          <w:pPr>
            <w:pStyle w:val="Zpat"/>
          </w:pPr>
        </w:p>
      </w:tc>
    </w:tr>
  </w:tbl>
  <w:p w:rsidR="009B42EF" w:rsidRPr="00856226" w:rsidRDefault="009B42EF" w:rsidP="00856226">
    <w:pPr>
      <w:pStyle w:val="Zpat"/>
      <w:ind w:left="-1814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Mkatabulky"/>
      <w:tblW w:w="11906" w:type="dxa"/>
      <w:tblInd w:w="-1809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E65D0" w:rsidTr="00176E75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:rsidR="00176E75" w:rsidRPr="00176E75" w:rsidRDefault="00176E75" w:rsidP="00176E75">
          <w:pPr>
            <w:rPr>
              <w:rFonts w:cstheme="minorHAnsi"/>
              <w:b/>
              <w:sz w:val="16"/>
              <w:szCs w:val="16"/>
            </w:rPr>
          </w:pPr>
          <w:bookmarkStart w:id="7" w:name="_Hlk204116583"/>
          <w:bookmarkStart w:id="8" w:name="_Hlk204116584"/>
          <w:r>
            <w:rPr>
              <w:rFonts w:ascii="Gill Sans MT" w:hAnsi="Gill Sans MT"/>
              <w:b/>
              <w:sz w:val="16"/>
              <w:szCs w:val="16"/>
            </w:rPr>
            <w:t xml:space="preserve">                                   </w:t>
          </w:r>
          <w:r w:rsidRPr="00176E75">
            <w:rPr>
              <w:rFonts w:cstheme="minorHAnsi"/>
              <w:b/>
              <w:sz w:val="16"/>
              <w:szCs w:val="16"/>
            </w:rPr>
            <w:t xml:space="preserve">      Oddělení administrativy vědy a výzkumu</w:t>
          </w:r>
        </w:p>
        <w:p w:rsidR="00176E75" w:rsidRPr="00176E75" w:rsidRDefault="00C07E3A" w:rsidP="008B6CCD">
          <w:pPr>
            <w:spacing w:line="200" w:lineRule="exact"/>
            <w:ind w:left="1816"/>
            <w:rPr>
              <w:rFonts w:cstheme="minorHAnsi"/>
              <w:sz w:val="16"/>
              <w:szCs w:val="16"/>
            </w:rPr>
          </w:pPr>
          <w:r w:rsidRPr="00176E75">
            <w:rPr>
              <w:rFonts w:cstheme="minorHAnsi"/>
              <w:sz w:val="16"/>
              <w:szCs w:val="16"/>
            </w:rPr>
            <w:t xml:space="preserve">Ruská </w:t>
          </w:r>
          <w:r w:rsidR="004308C8">
            <w:rPr>
              <w:rFonts w:cstheme="minorHAnsi"/>
              <w:sz w:val="16"/>
              <w:szCs w:val="16"/>
            </w:rPr>
            <w:t>2411/</w:t>
          </w:r>
          <w:r w:rsidRPr="00176E75">
            <w:rPr>
              <w:rFonts w:cstheme="minorHAnsi"/>
              <w:sz w:val="16"/>
              <w:szCs w:val="16"/>
            </w:rPr>
            <w:t>87, 100 00 Praha 10</w:t>
          </w:r>
          <w:r w:rsidR="008B6CCD" w:rsidRPr="00176E75">
            <w:rPr>
              <w:rFonts w:cstheme="minorHAnsi"/>
              <w:sz w:val="16"/>
              <w:szCs w:val="16"/>
            </w:rPr>
            <w:br/>
          </w:r>
          <w:r w:rsidR="00CE65D0" w:rsidRPr="00176E75">
            <w:rPr>
              <w:rFonts w:cstheme="minorHAnsi"/>
              <w:sz w:val="16"/>
              <w:szCs w:val="16"/>
            </w:rPr>
            <w:t xml:space="preserve">telefon: (+420) </w:t>
          </w:r>
          <w:r w:rsidRPr="00176E75">
            <w:rPr>
              <w:rFonts w:cstheme="minorHAnsi"/>
              <w:sz w:val="16"/>
              <w:szCs w:val="16"/>
            </w:rPr>
            <w:t>267102</w:t>
          </w:r>
          <w:r w:rsidR="00176E75" w:rsidRPr="00176E75">
            <w:rPr>
              <w:rFonts w:cstheme="minorHAnsi"/>
              <w:sz w:val="16"/>
              <w:szCs w:val="16"/>
            </w:rPr>
            <w:t>260, 230, 229, 223, 226, 234, 363</w:t>
          </w:r>
        </w:p>
        <w:p w:rsidR="00176E75" w:rsidRPr="00176E75" w:rsidRDefault="004308C8" w:rsidP="008B6CCD">
          <w:pPr>
            <w:spacing w:line="200" w:lineRule="exact"/>
            <w:ind w:left="1816"/>
            <w:rPr>
              <w:rFonts w:cstheme="minorHAnsi"/>
              <w:sz w:val="16"/>
              <w:szCs w:val="16"/>
            </w:rPr>
          </w:pPr>
          <w:r>
            <w:rPr>
              <w:rFonts w:cstheme="minorHAnsi"/>
              <w:sz w:val="16"/>
              <w:szCs w:val="16"/>
            </w:rPr>
            <w:t>e</w:t>
          </w:r>
          <w:r w:rsidR="00176E75" w:rsidRPr="00176E75">
            <w:rPr>
              <w:rFonts w:cstheme="minorHAnsi"/>
              <w:sz w:val="16"/>
              <w:szCs w:val="16"/>
            </w:rPr>
            <w:t>mail: veda@lf3.cuni.cz</w:t>
          </w:r>
        </w:p>
        <w:p w:rsidR="00176E75" w:rsidRPr="00176E75" w:rsidRDefault="00176E75" w:rsidP="008B6CCD">
          <w:pPr>
            <w:spacing w:line="200" w:lineRule="exact"/>
            <w:ind w:left="1816"/>
            <w:rPr>
              <w:rFonts w:cstheme="minorHAnsi"/>
              <w:sz w:val="16"/>
              <w:szCs w:val="16"/>
            </w:rPr>
          </w:pPr>
          <w:r w:rsidRPr="00176E75">
            <w:rPr>
              <w:rFonts w:cstheme="minorHAnsi"/>
              <w:sz w:val="16"/>
              <w:szCs w:val="16"/>
            </w:rPr>
            <w:t>www.lf3.cuni.cz</w:t>
          </w:r>
        </w:p>
        <w:p w:rsidR="00CE65D0" w:rsidRPr="0079488A" w:rsidRDefault="00CE65D0" w:rsidP="008B6CCD">
          <w:pPr>
            <w:spacing w:line="200" w:lineRule="exact"/>
            <w:ind w:left="1816"/>
          </w:pPr>
          <w:r w:rsidRPr="00176E75">
            <w:rPr>
              <w:rFonts w:cstheme="minorHAnsi"/>
              <w:sz w:val="16"/>
              <w:szCs w:val="16"/>
            </w:rPr>
            <w:t>IČO: 00216208</w:t>
          </w:r>
          <w:r w:rsidRPr="00176E75">
            <w:rPr>
              <w:rFonts w:cstheme="minorHAnsi"/>
              <w:sz w:val="16"/>
              <w:szCs w:val="16"/>
            </w:rPr>
            <w:t> </w:t>
          </w:r>
          <w:r w:rsidRPr="00176E75">
            <w:rPr>
              <w:rFonts w:cstheme="minorHAnsi"/>
              <w:sz w:val="16"/>
              <w:szCs w:val="16"/>
            </w:rPr>
            <w:t>DIČ: CZ00216208</w:t>
          </w:r>
        </w:p>
      </w:tc>
    </w:tr>
    <w:tr w:rsidR="00CE65D0" w:rsidTr="00176E75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CE65D0" w:rsidRDefault="00CE65D0" w:rsidP="00CE65D0">
          <w:pPr>
            <w:pStyle w:val="Zpat"/>
            <w:tabs>
              <w:tab w:val="clear" w:pos="4536"/>
              <w:tab w:val="clear" w:pos="9072"/>
            </w:tabs>
            <w:ind w:left="227"/>
          </w:pPr>
          <w:r>
            <w:rPr>
              <w:noProof/>
              <w:lang w:eastAsia="cs-CZ"/>
            </w:rPr>
            <w:drawing>
              <wp:inline distT="0" distB="0" distL="0" distR="0" wp14:anchorId="716E5D3F" wp14:editId="31FC2350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7"/>
    <w:bookmarkEnd w:id="8"/>
  </w:tbl>
  <w:p w:rsidR="00681D2F" w:rsidRPr="00856226" w:rsidRDefault="00681D2F" w:rsidP="00856226">
    <w:pPr>
      <w:pStyle w:val="Zpat"/>
      <w:rPr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5E53" w:rsidRDefault="00385E53" w:rsidP="002A7F36">
      <w:pPr>
        <w:spacing w:after="0" w:line="240" w:lineRule="auto"/>
      </w:pPr>
      <w:r>
        <w:separator/>
      </w:r>
    </w:p>
  </w:footnote>
  <w:footnote w:type="continuationSeparator" w:id="0">
    <w:p w:rsidR="00385E53" w:rsidRDefault="00385E53" w:rsidP="00B721B8">
      <w:pPr>
        <w:spacing w:after="0" w:line="240" w:lineRule="auto"/>
      </w:pPr>
      <w:r>
        <w:continuationSeparator/>
      </w:r>
    </w:p>
    <w:p w:rsidR="00385E53" w:rsidRDefault="00385E53"/>
    <w:p w:rsidR="00385E53" w:rsidRDefault="00385E53"/>
  </w:footnote>
  <w:footnote w:type="continuationNotice" w:id="1">
    <w:p w:rsidR="00385E53" w:rsidRDefault="00385E53">
      <w:pPr>
        <w:spacing w:after="0" w:line="240" w:lineRule="auto"/>
      </w:pPr>
    </w:p>
    <w:p w:rsidR="00385E53" w:rsidRDefault="00385E53"/>
    <w:p w:rsidR="00385E53" w:rsidRDefault="00385E5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85"/>
      <w:gridCol w:w="2986"/>
      <w:gridCol w:w="2986"/>
    </w:tblGrid>
    <w:tr w:rsidR="009C6891" w:rsidTr="00E75897">
      <w:trPr>
        <w:trHeight w:val="1417"/>
      </w:trPr>
      <w:tc>
        <w:tcPr>
          <w:tcW w:w="2985" w:type="dxa"/>
          <w:vAlign w:val="center"/>
        </w:tcPr>
        <w:p w:rsid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</w:pPr>
          <w:bookmarkStart w:id="1" w:name="_Hlk204116595"/>
          <w:bookmarkStart w:id="2" w:name="_Hlk204116596"/>
          <w:bookmarkStart w:id="3" w:name="_Hlk204116603"/>
          <w:bookmarkStart w:id="4" w:name="_Hlk204116604"/>
        </w:p>
      </w:tc>
      <w:tc>
        <w:tcPr>
          <w:tcW w:w="2986" w:type="dxa"/>
          <w:vAlign w:val="center"/>
        </w:tcPr>
        <w:p w:rsid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center"/>
          </w:pPr>
        </w:p>
      </w:tc>
      <w:tc>
        <w:tcPr>
          <w:tcW w:w="2986" w:type="dxa"/>
          <w:vAlign w:val="center"/>
        </w:tcPr>
        <w:p w:rsidR="009C6891" w:rsidRP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right"/>
            <w:rPr>
              <w:b/>
              <w:bCs/>
            </w:rPr>
          </w:pPr>
        </w:p>
      </w:tc>
    </w:tr>
    <w:bookmarkEnd w:id="1"/>
    <w:bookmarkEnd w:id="2"/>
    <w:bookmarkEnd w:id="3"/>
    <w:bookmarkEnd w:id="4"/>
  </w:tbl>
  <w:p w:rsidR="00BC5406" w:rsidRPr="009C6891" w:rsidRDefault="00BC5406" w:rsidP="009C6891">
    <w:pPr>
      <w:pStyle w:val="Zhlav"/>
      <w:rPr>
        <w:sz w:val="2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Mkatabulky"/>
      <w:tblW w:w="0" w:type="auto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1B59D1" w:rsidTr="00DB1E2D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113" w:type="dxa"/>
          </w:tcMar>
          <w:vAlign w:val="center"/>
        </w:tcPr>
        <w:p w:rsidR="001B59D1" w:rsidRDefault="00C07E3A" w:rsidP="001B59D1">
          <w:pPr>
            <w:pStyle w:val="Zhlav"/>
            <w:tabs>
              <w:tab w:val="clear" w:pos="4536"/>
              <w:tab w:val="clear" w:pos="9072"/>
            </w:tabs>
          </w:pPr>
          <w:bookmarkStart w:id="5" w:name="_Hlk204116548"/>
          <w:bookmarkStart w:id="6" w:name="_Hlk204116549"/>
          <w:r>
            <w:rPr>
              <w:noProof/>
              <w:lang w:eastAsia="cs-CZ"/>
            </w:rPr>
            <w:drawing>
              <wp:inline distT="0" distB="0" distL="0" distR="0" wp14:anchorId="1DFEB0F3" wp14:editId="4ED72A4D">
                <wp:extent cx="3418601" cy="1080000"/>
                <wp:effectExtent l="0" t="0" r="0" b="0"/>
                <wp:docPr id="1873703221" name="Obráze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7370322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18601" cy="108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5"/>
    <w:bookmarkEnd w:id="6"/>
  </w:tbl>
  <w:p w:rsidR="00681D2F" w:rsidRPr="001B59D1" w:rsidRDefault="00681D2F" w:rsidP="001B59D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6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8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19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0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9"/>
  </w:num>
  <w:num w:numId="3">
    <w:abstractNumId w:val="19"/>
  </w:num>
  <w:num w:numId="4">
    <w:abstractNumId w:val="8"/>
  </w:num>
  <w:num w:numId="5">
    <w:abstractNumId w:val="4"/>
  </w:num>
  <w:num w:numId="6">
    <w:abstractNumId w:val="3"/>
  </w:num>
  <w:num w:numId="7">
    <w:abstractNumId w:val="2"/>
  </w:num>
  <w:num w:numId="8">
    <w:abstractNumId w:val="1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</w:num>
  <w:num w:numId="11">
    <w:abstractNumId w:val="0"/>
  </w:num>
  <w:num w:numId="12">
    <w:abstractNumId w:val="6"/>
  </w:num>
  <w:num w:numId="13">
    <w:abstractNumId w:val="5"/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7"/>
  </w:num>
  <w:num w:numId="17">
    <w:abstractNumId w:val="15"/>
  </w:num>
  <w:num w:numId="18">
    <w:abstractNumId w:val="11"/>
  </w:num>
  <w:num w:numId="19">
    <w:abstractNumId w:val="20"/>
  </w:num>
  <w:num w:numId="20">
    <w:abstractNumId w:val="13"/>
  </w:num>
  <w:num w:numId="21">
    <w:abstractNumId w:val="14"/>
  </w:num>
  <w:num w:numId="22">
    <w:abstractNumId w:val="10"/>
  </w:num>
  <w:num w:numId="23">
    <w:abstractNumId w:val="12"/>
  </w:num>
  <w:num w:numId="24">
    <w:abstractNumId w:val="5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EB8"/>
    <w:rsid w:val="00001D7C"/>
    <w:rsid w:val="000035E8"/>
    <w:rsid w:val="00022491"/>
    <w:rsid w:val="000227D3"/>
    <w:rsid w:val="00026C75"/>
    <w:rsid w:val="00030121"/>
    <w:rsid w:val="0004013F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93402"/>
    <w:rsid w:val="000A0EB5"/>
    <w:rsid w:val="000A24D6"/>
    <w:rsid w:val="000A3C2D"/>
    <w:rsid w:val="000A7C7B"/>
    <w:rsid w:val="000B0830"/>
    <w:rsid w:val="000B33F9"/>
    <w:rsid w:val="000C15C2"/>
    <w:rsid w:val="000C6B6F"/>
    <w:rsid w:val="000D2220"/>
    <w:rsid w:val="000E19D5"/>
    <w:rsid w:val="000E63F2"/>
    <w:rsid w:val="00116E74"/>
    <w:rsid w:val="001171B1"/>
    <w:rsid w:val="001203B2"/>
    <w:rsid w:val="00132D1D"/>
    <w:rsid w:val="00142C28"/>
    <w:rsid w:val="00143645"/>
    <w:rsid w:val="00143A15"/>
    <w:rsid w:val="00144878"/>
    <w:rsid w:val="00144F59"/>
    <w:rsid w:val="00160649"/>
    <w:rsid w:val="00174270"/>
    <w:rsid w:val="00176379"/>
    <w:rsid w:val="0017671C"/>
    <w:rsid w:val="001768C0"/>
    <w:rsid w:val="00176E75"/>
    <w:rsid w:val="00176EEC"/>
    <w:rsid w:val="001816A5"/>
    <w:rsid w:val="00182CD8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9D1"/>
    <w:rsid w:val="001B5B47"/>
    <w:rsid w:val="001C1C95"/>
    <w:rsid w:val="001C220B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5EB6"/>
    <w:rsid w:val="00217F09"/>
    <w:rsid w:val="00223456"/>
    <w:rsid w:val="0023087E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D19D4"/>
    <w:rsid w:val="002D30F6"/>
    <w:rsid w:val="002E2EB3"/>
    <w:rsid w:val="002E3334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160D"/>
    <w:rsid w:val="00344845"/>
    <w:rsid w:val="00345BCA"/>
    <w:rsid w:val="00351174"/>
    <w:rsid w:val="00355991"/>
    <w:rsid w:val="003607C5"/>
    <w:rsid w:val="0036287E"/>
    <w:rsid w:val="00372715"/>
    <w:rsid w:val="003764FE"/>
    <w:rsid w:val="00381502"/>
    <w:rsid w:val="00381AEC"/>
    <w:rsid w:val="003829B3"/>
    <w:rsid w:val="00385E53"/>
    <w:rsid w:val="00393AEE"/>
    <w:rsid w:val="00396F4D"/>
    <w:rsid w:val="003B29DA"/>
    <w:rsid w:val="003C69BF"/>
    <w:rsid w:val="003C6BE6"/>
    <w:rsid w:val="003D2364"/>
    <w:rsid w:val="003D5501"/>
    <w:rsid w:val="003F3D4E"/>
    <w:rsid w:val="004030BA"/>
    <w:rsid w:val="00413F9B"/>
    <w:rsid w:val="004222D6"/>
    <w:rsid w:val="004272F1"/>
    <w:rsid w:val="004308C8"/>
    <w:rsid w:val="00432AB7"/>
    <w:rsid w:val="004411E8"/>
    <w:rsid w:val="0044609F"/>
    <w:rsid w:val="00446EEC"/>
    <w:rsid w:val="0045134B"/>
    <w:rsid w:val="004527F4"/>
    <w:rsid w:val="004600AF"/>
    <w:rsid w:val="004606EF"/>
    <w:rsid w:val="00464878"/>
    <w:rsid w:val="00465449"/>
    <w:rsid w:val="00465B5A"/>
    <w:rsid w:val="0048012D"/>
    <w:rsid w:val="004811B0"/>
    <w:rsid w:val="00482FEC"/>
    <w:rsid w:val="00485B9A"/>
    <w:rsid w:val="004869EF"/>
    <w:rsid w:val="00487FFC"/>
    <w:rsid w:val="0049253C"/>
    <w:rsid w:val="004967C3"/>
    <w:rsid w:val="004A0BB5"/>
    <w:rsid w:val="004A47D8"/>
    <w:rsid w:val="004B00E7"/>
    <w:rsid w:val="004B26F6"/>
    <w:rsid w:val="004B4FF0"/>
    <w:rsid w:val="004B51BA"/>
    <w:rsid w:val="004B5622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94C50"/>
    <w:rsid w:val="005A2D56"/>
    <w:rsid w:val="005A3DD6"/>
    <w:rsid w:val="005A4577"/>
    <w:rsid w:val="005B0766"/>
    <w:rsid w:val="005B5E09"/>
    <w:rsid w:val="005B6A26"/>
    <w:rsid w:val="005B6F20"/>
    <w:rsid w:val="005B78F1"/>
    <w:rsid w:val="005C015D"/>
    <w:rsid w:val="005D150B"/>
    <w:rsid w:val="005D4678"/>
    <w:rsid w:val="005E40C1"/>
    <w:rsid w:val="005F1921"/>
    <w:rsid w:val="005F3A7C"/>
    <w:rsid w:val="006018C1"/>
    <w:rsid w:val="0060336A"/>
    <w:rsid w:val="00605C29"/>
    <w:rsid w:val="006065B1"/>
    <w:rsid w:val="006203FA"/>
    <w:rsid w:val="00620F0E"/>
    <w:rsid w:val="00626A7C"/>
    <w:rsid w:val="00631D37"/>
    <w:rsid w:val="006340A0"/>
    <w:rsid w:val="006507AC"/>
    <w:rsid w:val="0065134F"/>
    <w:rsid w:val="00661573"/>
    <w:rsid w:val="0066182C"/>
    <w:rsid w:val="0066316F"/>
    <w:rsid w:val="006671BD"/>
    <w:rsid w:val="006737A7"/>
    <w:rsid w:val="0067447F"/>
    <w:rsid w:val="00681D2F"/>
    <w:rsid w:val="00684F2B"/>
    <w:rsid w:val="00685408"/>
    <w:rsid w:val="00695E40"/>
    <w:rsid w:val="006972C1"/>
    <w:rsid w:val="006A1115"/>
    <w:rsid w:val="006B26E3"/>
    <w:rsid w:val="006B482B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91D62"/>
    <w:rsid w:val="007946A1"/>
    <w:rsid w:val="007A19D6"/>
    <w:rsid w:val="007A4ABD"/>
    <w:rsid w:val="007B0AE0"/>
    <w:rsid w:val="007B18C3"/>
    <w:rsid w:val="007B359F"/>
    <w:rsid w:val="007C0F42"/>
    <w:rsid w:val="007C4D43"/>
    <w:rsid w:val="007E14CA"/>
    <w:rsid w:val="007E2B74"/>
    <w:rsid w:val="007E7621"/>
    <w:rsid w:val="007E7F58"/>
    <w:rsid w:val="007F3AD9"/>
    <w:rsid w:val="007F5DDF"/>
    <w:rsid w:val="00805E8B"/>
    <w:rsid w:val="008079B1"/>
    <w:rsid w:val="008153E5"/>
    <w:rsid w:val="00825EFA"/>
    <w:rsid w:val="008315F0"/>
    <w:rsid w:val="008333E9"/>
    <w:rsid w:val="00851B67"/>
    <w:rsid w:val="00856226"/>
    <w:rsid w:val="00856B25"/>
    <w:rsid w:val="008575A4"/>
    <w:rsid w:val="00862147"/>
    <w:rsid w:val="008702DF"/>
    <w:rsid w:val="00885E98"/>
    <w:rsid w:val="008A53CF"/>
    <w:rsid w:val="008A5E77"/>
    <w:rsid w:val="008A7F68"/>
    <w:rsid w:val="008B2645"/>
    <w:rsid w:val="008B6CCD"/>
    <w:rsid w:val="008B792A"/>
    <w:rsid w:val="008C3123"/>
    <w:rsid w:val="008C7BE1"/>
    <w:rsid w:val="008E0A80"/>
    <w:rsid w:val="008F0710"/>
    <w:rsid w:val="008F41CC"/>
    <w:rsid w:val="009007A2"/>
    <w:rsid w:val="00901E7E"/>
    <w:rsid w:val="0090712E"/>
    <w:rsid w:val="009151EB"/>
    <w:rsid w:val="00922460"/>
    <w:rsid w:val="00932E6A"/>
    <w:rsid w:val="00956ED3"/>
    <w:rsid w:val="009810F2"/>
    <w:rsid w:val="00983AC7"/>
    <w:rsid w:val="00986CFD"/>
    <w:rsid w:val="009B0892"/>
    <w:rsid w:val="009B42EF"/>
    <w:rsid w:val="009C1349"/>
    <w:rsid w:val="009C1C70"/>
    <w:rsid w:val="009C32ED"/>
    <w:rsid w:val="009C4602"/>
    <w:rsid w:val="009C6891"/>
    <w:rsid w:val="009D6A42"/>
    <w:rsid w:val="009D70C2"/>
    <w:rsid w:val="009E65BC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3B77"/>
    <w:rsid w:val="00A860BD"/>
    <w:rsid w:val="00A9582F"/>
    <w:rsid w:val="00AA767C"/>
    <w:rsid w:val="00AA773D"/>
    <w:rsid w:val="00AB2A00"/>
    <w:rsid w:val="00AC287C"/>
    <w:rsid w:val="00AC598A"/>
    <w:rsid w:val="00AC5A2A"/>
    <w:rsid w:val="00AC5C6E"/>
    <w:rsid w:val="00AD0DD8"/>
    <w:rsid w:val="00AD1732"/>
    <w:rsid w:val="00AE326B"/>
    <w:rsid w:val="00AF2582"/>
    <w:rsid w:val="00B06197"/>
    <w:rsid w:val="00B14B19"/>
    <w:rsid w:val="00B17B4A"/>
    <w:rsid w:val="00B20122"/>
    <w:rsid w:val="00B225D3"/>
    <w:rsid w:val="00B275B6"/>
    <w:rsid w:val="00B43FB6"/>
    <w:rsid w:val="00B5161F"/>
    <w:rsid w:val="00B57465"/>
    <w:rsid w:val="00B7122B"/>
    <w:rsid w:val="00B721B8"/>
    <w:rsid w:val="00B74F08"/>
    <w:rsid w:val="00B75DF3"/>
    <w:rsid w:val="00B917A0"/>
    <w:rsid w:val="00BA45E4"/>
    <w:rsid w:val="00BA4AED"/>
    <w:rsid w:val="00BB2BA5"/>
    <w:rsid w:val="00BB6F20"/>
    <w:rsid w:val="00BC5406"/>
    <w:rsid w:val="00BD36B0"/>
    <w:rsid w:val="00BD6A17"/>
    <w:rsid w:val="00BD74D4"/>
    <w:rsid w:val="00BE1358"/>
    <w:rsid w:val="00BE63A8"/>
    <w:rsid w:val="00BF59CB"/>
    <w:rsid w:val="00BF7F88"/>
    <w:rsid w:val="00C02A77"/>
    <w:rsid w:val="00C02CA3"/>
    <w:rsid w:val="00C062F9"/>
    <w:rsid w:val="00C07E3A"/>
    <w:rsid w:val="00C12C2F"/>
    <w:rsid w:val="00C16B80"/>
    <w:rsid w:val="00C20061"/>
    <w:rsid w:val="00C210BF"/>
    <w:rsid w:val="00C21335"/>
    <w:rsid w:val="00C24849"/>
    <w:rsid w:val="00C25CE4"/>
    <w:rsid w:val="00C4163D"/>
    <w:rsid w:val="00C47881"/>
    <w:rsid w:val="00C53986"/>
    <w:rsid w:val="00C555EB"/>
    <w:rsid w:val="00C60E76"/>
    <w:rsid w:val="00C66373"/>
    <w:rsid w:val="00C6653D"/>
    <w:rsid w:val="00C67025"/>
    <w:rsid w:val="00C779F8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BB0"/>
    <w:rsid w:val="00CE2C96"/>
    <w:rsid w:val="00CE65D0"/>
    <w:rsid w:val="00CF005A"/>
    <w:rsid w:val="00CF2312"/>
    <w:rsid w:val="00D005EC"/>
    <w:rsid w:val="00D00F84"/>
    <w:rsid w:val="00D03331"/>
    <w:rsid w:val="00D03AA6"/>
    <w:rsid w:val="00D14EEF"/>
    <w:rsid w:val="00D21A58"/>
    <w:rsid w:val="00D27A81"/>
    <w:rsid w:val="00D3073E"/>
    <w:rsid w:val="00D328F2"/>
    <w:rsid w:val="00D5037B"/>
    <w:rsid w:val="00D5055D"/>
    <w:rsid w:val="00D5179A"/>
    <w:rsid w:val="00D6480B"/>
    <w:rsid w:val="00D65DF2"/>
    <w:rsid w:val="00D65F6E"/>
    <w:rsid w:val="00D70CBD"/>
    <w:rsid w:val="00D76A2D"/>
    <w:rsid w:val="00D82B7A"/>
    <w:rsid w:val="00D90C91"/>
    <w:rsid w:val="00DA50AE"/>
    <w:rsid w:val="00DA66CA"/>
    <w:rsid w:val="00DB1E2D"/>
    <w:rsid w:val="00DB248D"/>
    <w:rsid w:val="00DC0756"/>
    <w:rsid w:val="00DD18D6"/>
    <w:rsid w:val="00DD29EC"/>
    <w:rsid w:val="00DD5504"/>
    <w:rsid w:val="00DD66C5"/>
    <w:rsid w:val="00DD6C28"/>
    <w:rsid w:val="00DD7D35"/>
    <w:rsid w:val="00DE181B"/>
    <w:rsid w:val="00DE5EB8"/>
    <w:rsid w:val="00DE7AFB"/>
    <w:rsid w:val="00DF0857"/>
    <w:rsid w:val="00E13712"/>
    <w:rsid w:val="00E16D15"/>
    <w:rsid w:val="00E22D0F"/>
    <w:rsid w:val="00E23F14"/>
    <w:rsid w:val="00E25F2D"/>
    <w:rsid w:val="00E273EA"/>
    <w:rsid w:val="00E411B0"/>
    <w:rsid w:val="00E50461"/>
    <w:rsid w:val="00E63EA1"/>
    <w:rsid w:val="00E63F1F"/>
    <w:rsid w:val="00E6539D"/>
    <w:rsid w:val="00E70F72"/>
    <w:rsid w:val="00E72550"/>
    <w:rsid w:val="00E80ACE"/>
    <w:rsid w:val="00E813A5"/>
    <w:rsid w:val="00E81F66"/>
    <w:rsid w:val="00E81FEB"/>
    <w:rsid w:val="00E92A00"/>
    <w:rsid w:val="00EA09E1"/>
    <w:rsid w:val="00EA1F84"/>
    <w:rsid w:val="00EA2031"/>
    <w:rsid w:val="00EB2B2A"/>
    <w:rsid w:val="00EC01F9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F1875"/>
    <w:rsid w:val="00EF41B3"/>
    <w:rsid w:val="00EF7227"/>
    <w:rsid w:val="00F015F8"/>
    <w:rsid w:val="00F07EA8"/>
    <w:rsid w:val="00F105AE"/>
    <w:rsid w:val="00F10D11"/>
    <w:rsid w:val="00F17057"/>
    <w:rsid w:val="00F21F12"/>
    <w:rsid w:val="00F33276"/>
    <w:rsid w:val="00F34DBE"/>
    <w:rsid w:val="00F405B9"/>
    <w:rsid w:val="00F45770"/>
    <w:rsid w:val="00F54621"/>
    <w:rsid w:val="00F72738"/>
    <w:rsid w:val="00F72743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8ACD699D-89C3-4DD4-8EA6-4733166F5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B6F20"/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rom&#237;r%20Chlapec\Downloads\UK-3LF-sablona-CZ-dokument.dotx" TargetMode="External"/></Relationship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E7572-3822-448D-B39A-8ECA937E6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UK-3LF-sablona-CZ-dokument</Template>
  <TotalTime>0</TotalTime>
  <Pages>1</Pages>
  <Words>32</Words>
  <Characters>190</Characters>
  <Application>Microsoft Office Word</Application>
  <DocSecurity>4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Jaromír Chlapec</dc:creator>
  <cp:keywords/>
  <dc:description/>
  <cp:lastModifiedBy>Tereza Jizbová</cp:lastModifiedBy>
  <cp:revision>2</cp:revision>
  <cp:lastPrinted>2025-10-02T11:13:00Z</cp:lastPrinted>
  <dcterms:created xsi:type="dcterms:W3CDTF">2025-10-06T11:54:00Z</dcterms:created>
  <dcterms:modified xsi:type="dcterms:W3CDTF">2025-10-06T11:54:00Z</dcterms:modified>
  <cp:category/>
</cp:coreProperties>
</file>